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14:paraId="07F3BED0" w14:textId="77777777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E8FC2" w14:textId="187511CA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E7A88" w14:textId="08E153F5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748B5" w14:textId="4F43D53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6648" w14:textId="63EAFD6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14:paraId="1AB2540A" w14:textId="77777777" w:rsidTr="003A3519">
        <w:trPr>
          <w:trHeight w:val="1458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251106A1" w:rsidR="007926EB" w:rsidRPr="00B4030A" w:rsidRDefault="00C65634" w:rsidP="003F5279">
            <w:pPr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bookmarkStart w:id="0" w:name="show_department"/>
            <w:r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>חטיבת התפעול והלוגיסטיקה</w:t>
            </w:r>
            <w:bookmarkEnd w:id="0"/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3282958A" w:rsidR="007926EB" w:rsidRPr="00B4030A" w:rsidRDefault="00BD6145" w:rsidP="005954B2">
            <w:pPr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>06-2023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56F7F" w14:textId="5C8BC6FB" w:rsidR="00951E43" w:rsidRPr="00B4030A" w:rsidRDefault="007926EB" w:rsidP="005954B2">
            <w:pPr>
              <w:spacing w:before="60" w:after="60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מכרז ממוכן מהיר</w:t>
            </w:r>
            <w:r w:rsidR="00951E43"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 עד 400,000 ₪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268AC5" w14:textId="77777777" w:rsidR="00BD6145" w:rsidRPr="00B4030A" w:rsidRDefault="00BD6145" w:rsidP="00BD6145">
            <w:pPr>
              <w:pStyle w:val="a8"/>
              <w:keepNext/>
              <w:keepLines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B4030A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מכרז ממוכן מהיר </w:t>
            </w:r>
            <w:bookmarkStart w:id="1" w:name="TenderNumber_1"/>
            <w:r w:rsidRPr="00B4030A">
              <w:rPr>
                <w:rFonts w:ascii="David" w:eastAsiaTheme="minorHAnsi" w:hAnsi="David" w:cs="David"/>
                <w:sz w:val="24"/>
                <w:szCs w:val="24"/>
                <w:rtl/>
              </w:rPr>
              <w:t>202</w:t>
            </w:r>
            <w:r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>3</w:t>
            </w:r>
            <w:r w:rsidRPr="00B4030A">
              <w:rPr>
                <w:rFonts w:ascii="David" w:eastAsiaTheme="minorHAnsi" w:hAnsi="David" w:cs="David"/>
                <w:sz w:val="24"/>
                <w:szCs w:val="24"/>
                <w:rtl/>
              </w:rPr>
              <w:t>-</w:t>
            </w:r>
            <w:bookmarkEnd w:id="1"/>
            <w:r w:rsidRPr="00B4030A">
              <w:rPr>
                <w:rFonts w:ascii="David" w:eastAsiaTheme="minorHAnsi" w:hAnsi="David" w:cs="David"/>
                <w:sz w:val="24"/>
                <w:szCs w:val="24"/>
              </w:rPr>
              <w:t>06</w:t>
            </w:r>
          </w:p>
          <w:p w14:paraId="03A65D72" w14:textId="77777777" w:rsidR="00BD6145" w:rsidRPr="00B4030A" w:rsidRDefault="00BD6145" w:rsidP="00BD6145">
            <w:pPr>
              <w:keepNext/>
              <w:keepLines/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</w:rPr>
            </w:pPr>
            <w:r w:rsidRPr="00B4030A">
              <w:rPr>
                <w:rFonts w:ascii="David" w:eastAsiaTheme="minorHAnsi" w:hAnsi="David" w:cs="David"/>
                <w:sz w:val="24"/>
                <w:szCs w:val="24"/>
                <w:rtl/>
              </w:rPr>
              <w:t>לאספקה, התקנה ותחזוקה של מערכות בטחון והסדרי מיגון למשרדי הפרקליטות הפלילית ברחוב עוזי חסון ירושלים</w:t>
            </w:r>
          </w:p>
          <w:p w14:paraId="6FE40C21" w14:textId="36B99F71" w:rsidR="007926EB" w:rsidRPr="00B4030A" w:rsidRDefault="007926EB" w:rsidP="003F5279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</w:p>
        </w:tc>
      </w:tr>
    </w:tbl>
    <w:p w14:paraId="2BD17C59" w14:textId="31980FD8"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498" w:type="dxa"/>
        <w:tblInd w:w="-214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498"/>
      </w:tblGrid>
      <w:tr w:rsidR="0010560A" w:rsidRPr="0077337D" w14:paraId="56A8E443" w14:textId="77777777" w:rsidTr="003F5279">
        <w:trPr>
          <w:trHeight w:val="671"/>
          <w:tblHeader/>
        </w:trPr>
        <w:tc>
          <w:tcPr>
            <w:tcW w:w="9498" w:type="dxa"/>
            <w:shd w:val="clear" w:color="auto" w:fill="D9D9D9" w:themeFill="background1" w:themeFillShade="D9"/>
          </w:tcPr>
          <w:p w14:paraId="549441B0" w14:textId="7AB6BB4C" w:rsidR="00176AB9" w:rsidRPr="0077337D" w:rsidRDefault="0086197A" w:rsidP="003F527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14:paraId="31F18E71" w14:textId="77777777" w:rsidTr="003A3519">
        <w:trPr>
          <w:trHeight w:val="3707"/>
          <w:tblHeader/>
        </w:trPr>
        <w:tc>
          <w:tcPr>
            <w:tcW w:w="9498" w:type="dxa"/>
          </w:tcPr>
          <w:p w14:paraId="6F2712C5" w14:textId="68D968F2" w:rsidR="00B4030A" w:rsidRPr="00865F49" w:rsidRDefault="00B4030A" w:rsidP="003A3519">
            <w:pPr>
              <w:pStyle w:val="1110"/>
              <w:keepNext/>
              <w:keepLines/>
              <w:numPr>
                <w:ilvl w:val="0"/>
                <w:numId w:val="0"/>
              </w:numPr>
              <w:rPr>
                <w:rtl/>
              </w:rPr>
            </w:pPr>
            <w:r w:rsidRPr="00865F49">
              <w:rPr>
                <w:rtl/>
              </w:rPr>
              <w:t xml:space="preserve">משרד המשפטים מפרסם בזאת מכרז ממוכן מהיר מס'  </w:t>
            </w:r>
            <w:r>
              <w:rPr>
                <w:rFonts w:hint="cs"/>
                <w:rtl/>
              </w:rPr>
              <w:t>06-2023</w:t>
            </w:r>
            <w:r w:rsidRPr="00865F49">
              <w:rPr>
                <w:rtl/>
              </w:rPr>
              <w:t>, לאספקה, התקנה ותחזוקה של מערכות בטחון והסדרי מיגון למשרדי הפרקליטות הפלילית ברחוב עוזי חסון ירושלים</w:t>
            </w:r>
            <w:r>
              <w:rPr>
                <w:rFonts w:hint="cs"/>
                <w:rtl/>
              </w:rPr>
              <w:t>.</w:t>
            </w:r>
          </w:p>
          <w:p w14:paraId="490813AA" w14:textId="77777777" w:rsidR="00B4030A" w:rsidRPr="00865F49" w:rsidRDefault="00B4030A" w:rsidP="003A3519">
            <w:pPr>
              <w:pStyle w:val="1110"/>
              <w:keepNext/>
              <w:keepLines/>
              <w:numPr>
                <w:ilvl w:val="0"/>
                <w:numId w:val="0"/>
              </w:numPr>
              <w:spacing w:before="0" w:after="0"/>
              <w:ind w:left="504" w:hanging="504"/>
            </w:pPr>
            <w:r w:rsidRPr="00865F49">
              <w:rPr>
                <w:rtl/>
              </w:rPr>
              <w:t>השירותים המבוקשים כוללים הקמה ותחזוקה של מערכת האבטחה, ובכלל זאת, בין היתר:</w:t>
            </w:r>
          </w:p>
          <w:p w14:paraId="55E74396" w14:textId="77777777" w:rsidR="00B4030A" w:rsidRPr="00865F49" w:rsidRDefault="00B4030A" w:rsidP="003A3519">
            <w:pPr>
              <w:pStyle w:val="1111"/>
              <w:keepNext/>
              <w:keepLines/>
              <w:numPr>
                <w:ilvl w:val="3"/>
                <w:numId w:val="17"/>
              </w:numPr>
              <w:spacing w:before="0" w:after="0"/>
              <w:ind w:left="907"/>
            </w:pPr>
            <w:r w:rsidRPr="00865F49">
              <w:rPr>
                <w:rtl/>
              </w:rPr>
              <w:t>אספקת והתקנת הציוד;</w:t>
            </w:r>
          </w:p>
          <w:p w14:paraId="2418C1BD" w14:textId="77777777" w:rsidR="00B4030A" w:rsidRPr="00865F49" w:rsidRDefault="00B4030A" w:rsidP="003A3519">
            <w:pPr>
              <w:pStyle w:val="1111"/>
              <w:keepNext/>
              <w:keepLines/>
              <w:numPr>
                <w:ilvl w:val="3"/>
                <w:numId w:val="17"/>
              </w:numPr>
              <w:spacing w:before="0" w:after="0"/>
              <w:ind w:left="907"/>
            </w:pPr>
            <w:r w:rsidRPr="00865F49">
              <w:rPr>
                <w:rtl/>
              </w:rPr>
              <w:t>אספקת והתקנת כבלים ותשתיות תומכות נדרשות;</w:t>
            </w:r>
          </w:p>
          <w:p w14:paraId="64CD26E1" w14:textId="77777777" w:rsidR="00B4030A" w:rsidRPr="00865F49" w:rsidRDefault="00B4030A" w:rsidP="003A3519">
            <w:pPr>
              <w:pStyle w:val="1111"/>
              <w:keepNext/>
              <w:keepLines/>
              <w:numPr>
                <w:ilvl w:val="3"/>
                <w:numId w:val="17"/>
              </w:numPr>
              <w:spacing w:before="0" w:after="0"/>
              <w:ind w:left="907"/>
            </w:pPr>
            <w:r w:rsidRPr="00865F49">
              <w:rPr>
                <w:rtl/>
              </w:rPr>
              <w:t>אספקת תיעוד;</w:t>
            </w:r>
          </w:p>
          <w:p w14:paraId="2D5980EC" w14:textId="77777777" w:rsidR="00B4030A" w:rsidRPr="00865F49" w:rsidRDefault="00B4030A" w:rsidP="003A3519">
            <w:pPr>
              <w:pStyle w:val="1111"/>
              <w:keepNext/>
              <w:keepLines/>
              <w:numPr>
                <w:ilvl w:val="3"/>
                <w:numId w:val="17"/>
              </w:numPr>
              <w:spacing w:before="0" w:after="0"/>
              <w:ind w:left="907"/>
            </w:pPr>
            <w:r w:rsidRPr="00865F49">
              <w:rPr>
                <w:rtl/>
              </w:rPr>
              <w:t>ביצוע הדרכה כולל אספקת ערכות הדרכה;</w:t>
            </w:r>
          </w:p>
          <w:p w14:paraId="5DB3A8E3" w14:textId="77777777" w:rsidR="00B4030A" w:rsidRPr="00865F49" w:rsidRDefault="00B4030A" w:rsidP="003A3519">
            <w:pPr>
              <w:pStyle w:val="1111"/>
              <w:keepNext/>
              <w:keepLines/>
              <w:numPr>
                <w:ilvl w:val="3"/>
                <w:numId w:val="17"/>
              </w:numPr>
              <w:spacing w:before="0" w:after="0"/>
              <w:ind w:left="907"/>
            </w:pPr>
            <w:r w:rsidRPr="00865F49">
              <w:rPr>
                <w:rtl/>
              </w:rPr>
              <w:t xml:space="preserve">אחריות, שרות ותחזוקה;  </w:t>
            </w:r>
          </w:p>
          <w:p w14:paraId="3CFAA4DA" w14:textId="13E40F64" w:rsidR="00D22974" w:rsidRPr="00B4030A" w:rsidRDefault="00D22974" w:rsidP="00B4030A">
            <w:pPr>
              <w:pStyle w:val="1110"/>
              <w:keepNext/>
              <w:keepLines/>
              <w:numPr>
                <w:ilvl w:val="0"/>
                <w:numId w:val="0"/>
              </w:numPr>
              <w:spacing w:before="120" w:after="120"/>
              <w:ind w:left="1638" w:hanging="504"/>
              <w:rPr>
                <w:rtl/>
              </w:rPr>
            </w:pPr>
          </w:p>
        </w:tc>
      </w:tr>
    </w:tbl>
    <w:p w14:paraId="1F8FEAAB" w14:textId="2EA86013" w:rsidR="00D8182B" w:rsidRDefault="00D8182B" w:rsidP="00176AB9">
      <w:pPr>
        <w:rPr>
          <w:b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357"/>
        <w:bidiVisual/>
        <w:tblW w:w="95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378"/>
        <w:gridCol w:w="4129"/>
      </w:tblGrid>
      <w:tr w:rsidR="003A3519" w14:paraId="5623BB3D" w14:textId="77777777" w:rsidTr="003A3519">
        <w:trPr>
          <w:tblHeader/>
        </w:trPr>
        <w:tc>
          <w:tcPr>
            <w:tcW w:w="5378" w:type="dxa"/>
            <w:shd w:val="clear" w:color="auto" w:fill="E6E6E6"/>
            <w:vAlign w:val="center"/>
          </w:tcPr>
          <w:p w14:paraId="64D4503E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-1440"/>
              <w:rPr>
                <w:rFonts w:ascii="David" w:hAnsi="David" w:cs="David"/>
                <w:rtl/>
              </w:rPr>
            </w:pPr>
            <w:r w:rsidRPr="00865F49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4129" w:type="dxa"/>
            <w:shd w:val="clear" w:color="auto" w:fill="E6E6E6"/>
            <w:vAlign w:val="center"/>
          </w:tcPr>
          <w:p w14:paraId="40173A48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52"/>
              <w:rPr>
                <w:rFonts w:ascii="David" w:hAnsi="David" w:cs="David"/>
                <w:rtl/>
              </w:rPr>
            </w:pPr>
            <w:r w:rsidRPr="00865F49">
              <w:rPr>
                <w:rFonts w:ascii="David" w:hAnsi="David" w:cs="David"/>
                <w:rtl/>
              </w:rPr>
              <w:t>תאריך</w:t>
            </w:r>
          </w:p>
        </w:tc>
      </w:tr>
      <w:tr w:rsidR="003A3519" w14:paraId="4719EFC6" w14:textId="77777777" w:rsidTr="003A3519">
        <w:tc>
          <w:tcPr>
            <w:tcW w:w="5378" w:type="dxa"/>
            <w:vAlign w:val="center"/>
          </w:tcPr>
          <w:p w14:paraId="33D30042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865F49">
              <w:rPr>
                <w:rFonts w:ascii="David" w:hAnsi="David" w:cs="David"/>
                <w:rtl/>
              </w:rPr>
              <w:t>פרסום המכרז</w:t>
            </w:r>
          </w:p>
        </w:tc>
        <w:tc>
          <w:tcPr>
            <w:tcW w:w="4129" w:type="dxa"/>
            <w:vAlign w:val="center"/>
          </w:tcPr>
          <w:p w14:paraId="40BDA96F" w14:textId="77777777" w:rsidR="003A3519" w:rsidRPr="003753DE" w:rsidRDefault="003A3519" w:rsidP="003A3519">
            <w:pPr>
              <w:pStyle w:val="aff3"/>
              <w:keepNext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06/08/2023</w:t>
            </w:r>
            <w:r w:rsidRPr="003753DE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3A3519" w14:paraId="025688F7" w14:textId="77777777" w:rsidTr="003A3519">
        <w:tc>
          <w:tcPr>
            <w:tcW w:w="5378" w:type="dxa"/>
            <w:vAlign w:val="center"/>
          </w:tcPr>
          <w:p w14:paraId="491060B6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אחרון להרשמה לסיור</w:t>
            </w:r>
          </w:p>
        </w:tc>
        <w:tc>
          <w:tcPr>
            <w:tcW w:w="4129" w:type="dxa"/>
            <w:vAlign w:val="center"/>
          </w:tcPr>
          <w:p w14:paraId="145B0188" w14:textId="77777777" w:rsidR="003A3519" w:rsidRDefault="003A3519" w:rsidP="003A3519">
            <w:pPr>
              <w:pStyle w:val="aff3"/>
              <w:keepNext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31/08/2023</w:t>
            </w:r>
          </w:p>
        </w:tc>
      </w:tr>
      <w:tr w:rsidR="003A3519" w14:paraId="57EC9A78" w14:textId="77777777" w:rsidTr="003A3519">
        <w:tc>
          <w:tcPr>
            <w:tcW w:w="5378" w:type="dxa"/>
            <w:vAlign w:val="center"/>
          </w:tcPr>
          <w:p w14:paraId="4CD114F1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865F49">
              <w:rPr>
                <w:rFonts w:ascii="David" w:hAnsi="David" w:cs="David"/>
                <w:rtl/>
              </w:rPr>
              <w:t>סיור מציעים</w:t>
            </w:r>
          </w:p>
        </w:tc>
        <w:tc>
          <w:tcPr>
            <w:tcW w:w="4129" w:type="dxa"/>
            <w:vAlign w:val="center"/>
          </w:tcPr>
          <w:p w14:paraId="0C1D37A6" w14:textId="77777777" w:rsidR="003A3519" w:rsidRPr="003753DE" w:rsidRDefault="003A3519" w:rsidP="003A3519">
            <w:pPr>
              <w:pStyle w:val="aff3"/>
              <w:keepNext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04/09/2023</w:t>
            </w:r>
            <w:r w:rsidRPr="003753DE">
              <w:rPr>
                <w:rFonts w:ascii="David" w:hAnsi="David" w:cs="David"/>
                <w:rtl/>
              </w:rPr>
              <w:t xml:space="preserve">  בשעה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10</w:t>
            </w:r>
            <w:r w:rsidRPr="003753DE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>:00</w:t>
            </w:r>
          </w:p>
        </w:tc>
      </w:tr>
      <w:tr w:rsidR="003A3519" w14:paraId="6EB12523" w14:textId="77777777" w:rsidTr="003A3519">
        <w:tc>
          <w:tcPr>
            <w:tcW w:w="5378" w:type="dxa"/>
            <w:vAlign w:val="center"/>
          </w:tcPr>
          <w:p w14:paraId="2AEECC28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865F49">
              <w:rPr>
                <w:rFonts w:ascii="David" w:hAnsi="David" w:cs="David"/>
                <w:rtl/>
              </w:rPr>
              <w:t>מועד אחרון להגשת שאלות הבהרה</w:t>
            </w:r>
          </w:p>
        </w:tc>
        <w:tc>
          <w:tcPr>
            <w:tcW w:w="4129" w:type="dxa"/>
            <w:vAlign w:val="center"/>
          </w:tcPr>
          <w:p w14:paraId="261AD6DA" w14:textId="77777777" w:rsidR="003A3519" w:rsidRPr="003753DE" w:rsidRDefault="003A3519" w:rsidP="003A3519">
            <w:pPr>
              <w:pStyle w:val="aff3"/>
              <w:keepNext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10</w:t>
            </w:r>
            <w:r w:rsidRPr="003753DE">
              <w:rPr>
                <w:rFonts w:ascii="David" w:hAnsi="David" w:cs="David"/>
                <w:rtl/>
              </w:rPr>
              <w:t>/0</w:t>
            </w:r>
            <w:r>
              <w:rPr>
                <w:rFonts w:ascii="David" w:hAnsi="David" w:cs="David" w:hint="cs"/>
                <w:rtl/>
              </w:rPr>
              <w:t>9</w:t>
            </w:r>
            <w:r w:rsidRPr="003753DE">
              <w:rPr>
                <w:rFonts w:ascii="David" w:hAnsi="David" w:cs="David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2023</w:t>
            </w:r>
            <w:r w:rsidRPr="003753DE">
              <w:rPr>
                <w:rFonts w:ascii="David" w:hAnsi="David" w:cs="David"/>
                <w:rtl/>
              </w:rPr>
              <w:t xml:space="preserve">  בשעה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12</w:t>
            </w:r>
            <w:r w:rsidRPr="003753DE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>:00</w:t>
            </w:r>
          </w:p>
        </w:tc>
      </w:tr>
      <w:tr w:rsidR="003A3519" w14:paraId="047F71BF" w14:textId="77777777" w:rsidTr="003A3519">
        <w:tc>
          <w:tcPr>
            <w:tcW w:w="5378" w:type="dxa"/>
            <w:vAlign w:val="center"/>
          </w:tcPr>
          <w:p w14:paraId="1CEA958B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865F49">
              <w:rPr>
                <w:rFonts w:ascii="David" w:hAnsi="David" w:cs="David"/>
                <w:rtl/>
              </w:rPr>
              <w:t>מועד מתן תשובות לשאלות הבהרה</w:t>
            </w:r>
          </w:p>
        </w:tc>
        <w:tc>
          <w:tcPr>
            <w:tcW w:w="4129" w:type="dxa"/>
            <w:vAlign w:val="center"/>
          </w:tcPr>
          <w:p w14:paraId="6E77C9A3" w14:textId="77777777" w:rsidR="003A3519" w:rsidRPr="003753DE" w:rsidRDefault="003A3519" w:rsidP="003A3519">
            <w:pPr>
              <w:pStyle w:val="aff3"/>
              <w:keepNext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3753DE">
              <w:rPr>
                <w:rFonts w:ascii="David" w:hAnsi="David" w:cs="David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09</w:t>
            </w:r>
            <w:r w:rsidRPr="003753DE">
              <w:rPr>
                <w:rFonts w:ascii="David" w:hAnsi="David" w:cs="David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2023</w:t>
            </w:r>
            <w:r w:rsidRPr="003753DE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3A3519" w14:paraId="0F1D11A6" w14:textId="77777777" w:rsidTr="003A3519">
        <w:tc>
          <w:tcPr>
            <w:tcW w:w="5378" w:type="dxa"/>
            <w:vAlign w:val="center"/>
          </w:tcPr>
          <w:p w14:paraId="283B65DC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תחילת הגשות הצעות</w:t>
            </w:r>
          </w:p>
        </w:tc>
        <w:tc>
          <w:tcPr>
            <w:tcW w:w="4129" w:type="dxa"/>
            <w:vAlign w:val="center"/>
          </w:tcPr>
          <w:p w14:paraId="09BF689D" w14:textId="77777777" w:rsidR="003A3519" w:rsidRDefault="003A3519" w:rsidP="003A3519">
            <w:pPr>
              <w:pStyle w:val="aff3"/>
              <w:keepNext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13/09/2023 בשעה 12:00</w:t>
            </w:r>
          </w:p>
        </w:tc>
      </w:tr>
      <w:tr w:rsidR="003A3519" w14:paraId="1BE4E91F" w14:textId="77777777" w:rsidTr="003A3519">
        <w:tc>
          <w:tcPr>
            <w:tcW w:w="5378" w:type="dxa"/>
            <w:vAlign w:val="center"/>
          </w:tcPr>
          <w:p w14:paraId="693AD323" w14:textId="77777777" w:rsidR="003A3519" w:rsidRPr="00865F49" w:rsidRDefault="003A3519" w:rsidP="003A3519">
            <w:pPr>
              <w:pStyle w:val="aff3"/>
              <w:keepNext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865F49">
              <w:rPr>
                <w:rFonts w:ascii="David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4129" w:type="dxa"/>
            <w:vAlign w:val="center"/>
          </w:tcPr>
          <w:p w14:paraId="10C2CAA5" w14:textId="77777777" w:rsidR="003A3519" w:rsidRPr="003753DE" w:rsidRDefault="003A3519" w:rsidP="003A3519">
            <w:pPr>
              <w:pStyle w:val="aff3"/>
              <w:keepNext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21/09/2023</w:t>
            </w:r>
            <w:r w:rsidRPr="003753DE">
              <w:rPr>
                <w:rFonts w:ascii="David" w:hAnsi="David" w:cs="David"/>
                <w:rtl/>
              </w:rPr>
              <w:t xml:space="preserve">  בשעה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12</w:t>
            </w:r>
            <w:r w:rsidRPr="003753DE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>:00</w:t>
            </w:r>
          </w:p>
        </w:tc>
      </w:tr>
    </w:tbl>
    <w:p w14:paraId="0C7A907F" w14:textId="77777777" w:rsidR="00B4030A" w:rsidRPr="0077337D" w:rsidRDefault="00B4030A" w:rsidP="003A3519">
      <w:pPr>
        <w:rPr>
          <w:b/>
          <w:sz w:val="22"/>
          <w:szCs w:val="22"/>
          <w:rtl/>
        </w:rPr>
      </w:pPr>
    </w:p>
    <w:sectPr w:rsidR="00B4030A" w:rsidRPr="0077337D" w:rsidSect="00DE4C1B">
      <w:headerReference w:type="default" r:id="rId11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20315" w14:textId="77777777" w:rsidR="00E2728A" w:rsidRDefault="00E2728A">
      <w:r>
        <w:separator/>
      </w:r>
    </w:p>
  </w:endnote>
  <w:endnote w:type="continuationSeparator" w:id="0">
    <w:p w14:paraId="3E98EF6C" w14:textId="77777777" w:rsidR="00E2728A" w:rsidRDefault="00E2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30A3" w14:textId="77777777" w:rsidR="00E2728A" w:rsidRDefault="00E2728A">
      <w:r>
        <w:separator/>
      </w:r>
    </w:p>
  </w:footnote>
  <w:footnote w:type="continuationSeparator" w:id="0">
    <w:p w14:paraId="7FF43A4D" w14:textId="77777777" w:rsidR="00E2728A" w:rsidRDefault="00E27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3416" w14:textId="47FBB9D9" w:rsidR="00E678BB" w:rsidRPr="001A2EE9" w:rsidRDefault="001A2EE9" w:rsidP="001A2EE9">
    <w:pPr>
      <w:jc w:val="center"/>
      <w:rPr>
        <w:rFonts w:ascii="David" w:hAnsi="David" w:cs="David"/>
        <w:b/>
        <w:bCs/>
        <w:sz w:val="28"/>
        <w:szCs w:val="28"/>
        <w:u w:val="single"/>
      </w:rPr>
    </w:pPr>
    <w:r w:rsidRPr="001A2EE9">
      <w:rPr>
        <w:rFonts w:ascii="David" w:hAnsi="David" w:cs="David"/>
        <w:b/>
        <w:bCs/>
        <w:sz w:val="28"/>
        <w:szCs w:val="28"/>
        <w:u w:val="single"/>
        <w:rtl/>
      </w:rPr>
      <w:t>מודעה לעיתון מכרז ממוכן מהיר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</w:t>
    </w:r>
    <w:r>
      <w:rPr>
        <w:rFonts w:ascii="David" w:hAnsi="David" w:cs="David"/>
        <w:b/>
        <w:bCs/>
        <w:sz w:val="28"/>
        <w:szCs w:val="28"/>
        <w:u w:val="single"/>
        <w:rtl/>
      </w:rPr>
      <w:t>–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4A0302"/>
    <w:multiLevelType w:val="multilevel"/>
    <w:tmpl w:val="34700760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736E0E7A"/>
    <w:multiLevelType w:val="multilevel"/>
    <w:tmpl w:val="0409001D"/>
    <w:numStyleLink w:val="SolelBulletList1"/>
  </w:abstractNum>
  <w:abstractNum w:abstractNumId="15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3"/>
  </w:num>
  <w:num w:numId="10">
    <w:abstractNumId w:val="15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7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2165DA"/>
    <w:rsid w:val="0022120E"/>
    <w:rsid w:val="002478F4"/>
    <w:rsid w:val="0027189F"/>
    <w:rsid w:val="002928EA"/>
    <w:rsid w:val="002C2EAA"/>
    <w:rsid w:val="00374B54"/>
    <w:rsid w:val="00385070"/>
    <w:rsid w:val="00385B86"/>
    <w:rsid w:val="0039382F"/>
    <w:rsid w:val="003A3519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F6C58"/>
    <w:rsid w:val="00532043"/>
    <w:rsid w:val="005545D0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A00565"/>
    <w:rsid w:val="00A01927"/>
    <w:rsid w:val="00A225B8"/>
    <w:rsid w:val="00A24E1D"/>
    <w:rsid w:val="00A51B8F"/>
    <w:rsid w:val="00AD2974"/>
    <w:rsid w:val="00B34E31"/>
    <w:rsid w:val="00B4030A"/>
    <w:rsid w:val="00B46127"/>
    <w:rsid w:val="00B64DD5"/>
    <w:rsid w:val="00B71A2A"/>
    <w:rsid w:val="00BA4B1D"/>
    <w:rsid w:val="00BD4AC5"/>
    <w:rsid w:val="00BD6145"/>
    <w:rsid w:val="00C06D32"/>
    <w:rsid w:val="00C11A6F"/>
    <w:rsid w:val="00C328AE"/>
    <w:rsid w:val="00C464A2"/>
    <w:rsid w:val="00C5089F"/>
    <w:rsid w:val="00C65634"/>
    <w:rsid w:val="00CA5E79"/>
    <w:rsid w:val="00CC3BBB"/>
    <w:rsid w:val="00CD70CD"/>
    <w:rsid w:val="00CE0A55"/>
    <w:rsid w:val="00CE5407"/>
    <w:rsid w:val="00D22974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056FE"/>
    <w:rsid w:val="00E2728A"/>
    <w:rsid w:val="00E522B8"/>
    <w:rsid w:val="00E87820"/>
    <w:rsid w:val="00EB1618"/>
    <w:rsid w:val="00EC5647"/>
    <w:rsid w:val="00ED550C"/>
    <w:rsid w:val="00EF68C7"/>
    <w:rsid w:val="00F0639C"/>
    <w:rsid w:val="00F57D42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aliases w:val="כותרת ראשית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aliases w:val="כותרת ראשית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2">
    <w:name w:val="טקסט בסיסי תו"/>
    <w:link w:val="aff3"/>
    <w:rsid w:val="001D1C44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f4">
    <w:name w:val="Placeholder Text"/>
    <w:basedOn w:val="a2"/>
    <w:uiPriority w:val="99"/>
    <w:rsid w:val="00B403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0F0F89-E8FB-4C4F-808A-6CA64DD8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51</TotalTime>
  <Pages>1</Pages>
  <Words>165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Adi Reuven (rechesh)</cp:lastModifiedBy>
  <cp:revision>4</cp:revision>
  <cp:lastPrinted>2018-08-07T10:36:00Z</cp:lastPrinted>
  <dcterms:created xsi:type="dcterms:W3CDTF">2022-07-25T06:34:00Z</dcterms:created>
  <dcterms:modified xsi:type="dcterms:W3CDTF">2022-08-09T08:43:00Z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